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Bauhof Greifswald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410 Abwasser-, Wasser- und Gasanlagen inkl. Druckluft / Kompressor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